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BC2B1" w14:textId="77777777" w:rsidR="001C4061" w:rsidRPr="005D46B9" w:rsidRDefault="001C4061" w:rsidP="001C4061">
      <w:pPr>
        <w:pStyle w:val="af4"/>
        <w:wordWrap/>
        <w:snapToGrid w:val="0"/>
        <w:spacing w:line="240" w:lineRule="auto"/>
        <w:jc w:val="right"/>
        <w:rPr>
          <w:rFonts w:ascii="BIZ UD明朝 Medium" w:eastAsia="BIZ UD明朝 Medium" w:hAnsi="BIZ UD明朝 Medium"/>
          <w:spacing w:val="0"/>
          <w:sz w:val="28"/>
          <w:szCs w:val="28"/>
        </w:rPr>
      </w:pPr>
      <w:r w:rsidRPr="005D46B9">
        <w:rPr>
          <w:rFonts w:ascii="BIZ UD明朝 Medium" w:eastAsia="BIZ UD明朝 Medium" w:hAnsi="BIZ UD明朝 Medium" w:hint="eastAsia"/>
          <w:sz w:val="28"/>
          <w:szCs w:val="28"/>
        </w:rPr>
        <w:t>（別紙）</w:t>
      </w:r>
    </w:p>
    <w:p w14:paraId="6BF9011A" w14:textId="77777777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z w:val="28"/>
          <w:szCs w:val="28"/>
        </w:rPr>
      </w:pPr>
    </w:p>
    <w:p w14:paraId="4AAC2580" w14:textId="1DAB7149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z w:val="28"/>
          <w:szCs w:val="28"/>
        </w:rPr>
      </w:pPr>
      <w:r w:rsidRPr="005D46B9">
        <w:rPr>
          <w:rFonts w:ascii="BIZ UD明朝 Medium" w:eastAsia="BIZ UD明朝 Medium" w:hAnsi="BIZ UD明朝 Medium" w:hint="eastAsia"/>
          <w:sz w:val="28"/>
          <w:szCs w:val="28"/>
        </w:rPr>
        <w:t xml:space="preserve">　福岡県国際局国際交流課　</w:t>
      </w:r>
      <w:r w:rsidR="00E76650">
        <w:rPr>
          <w:rFonts w:ascii="BIZ UD明朝 Medium" w:eastAsia="BIZ UD明朝 Medium" w:hAnsi="BIZ UD明朝 Medium" w:hint="eastAsia"/>
          <w:sz w:val="28"/>
          <w:szCs w:val="28"/>
        </w:rPr>
        <w:t>原田</w:t>
      </w:r>
      <w:r w:rsidRPr="005D46B9">
        <w:rPr>
          <w:rFonts w:ascii="BIZ UD明朝 Medium" w:eastAsia="BIZ UD明朝 Medium" w:hAnsi="BIZ UD明朝 Medium" w:hint="eastAsia"/>
          <w:sz w:val="28"/>
          <w:szCs w:val="28"/>
        </w:rPr>
        <w:t>・</w:t>
      </w:r>
      <w:r w:rsidR="00E76650">
        <w:rPr>
          <w:rFonts w:ascii="BIZ UD明朝 Medium" w:eastAsia="BIZ UD明朝 Medium" w:hAnsi="BIZ UD明朝 Medium" w:hint="eastAsia"/>
          <w:sz w:val="28"/>
          <w:szCs w:val="28"/>
        </w:rPr>
        <w:t>篠原</w:t>
      </w:r>
      <w:r w:rsidRPr="005D46B9">
        <w:rPr>
          <w:rFonts w:ascii="BIZ UD明朝 Medium" w:eastAsia="BIZ UD明朝 Medium" w:hAnsi="BIZ UD明朝 Medium" w:hint="eastAsia"/>
          <w:sz w:val="28"/>
          <w:szCs w:val="28"/>
        </w:rPr>
        <w:t xml:space="preserve">　行</w:t>
      </w:r>
    </w:p>
    <w:p w14:paraId="0B2A477D" w14:textId="754FF440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</w:rPr>
      </w:pPr>
      <w:r w:rsidRPr="005D46B9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Pr="005D46B9">
        <w:rPr>
          <w:rFonts w:ascii="BIZ UD明朝 Medium" w:eastAsia="BIZ UD明朝 Medium" w:hAnsi="BIZ UD明朝 Medium"/>
          <w:sz w:val="28"/>
          <w:szCs w:val="28"/>
        </w:rPr>
        <w:t xml:space="preserve">メール　</w:t>
      </w:r>
      <w:r w:rsidR="0060326A" w:rsidRPr="0060326A">
        <w:rPr>
          <w:rFonts w:ascii="BIZ UD明朝 Medium" w:eastAsia="BIZ UD明朝 Medium" w:hAnsi="BIZ UD明朝 Medium"/>
          <w:sz w:val="28"/>
          <w:szCs w:val="28"/>
        </w:rPr>
        <w:t>intrel@pref.fukuoka.lg.jp</w:t>
      </w:r>
    </w:p>
    <w:p w14:paraId="70052DBF" w14:textId="77777777" w:rsidR="001C4061" w:rsidRPr="00E76650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</w:rPr>
      </w:pPr>
    </w:p>
    <w:p w14:paraId="11B8E017" w14:textId="77777777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</w:rPr>
      </w:pPr>
    </w:p>
    <w:p w14:paraId="7C7994D0" w14:textId="665120F6" w:rsidR="001C4061" w:rsidRPr="005D46B9" w:rsidRDefault="001C4061" w:rsidP="001C4061">
      <w:pPr>
        <w:pStyle w:val="af4"/>
        <w:wordWrap/>
        <w:snapToGrid w:val="0"/>
        <w:spacing w:line="240" w:lineRule="auto"/>
        <w:jc w:val="center"/>
        <w:rPr>
          <w:rFonts w:ascii="BIZ UDゴシック" w:eastAsia="BIZ UDゴシック" w:hAnsi="BIZ UDゴシック"/>
          <w:b/>
          <w:sz w:val="32"/>
          <w:szCs w:val="32"/>
          <w:lang w:eastAsia="zh-CN"/>
        </w:rPr>
      </w:pPr>
      <w:r w:rsidRPr="005D46B9">
        <w:rPr>
          <w:rFonts w:ascii="BIZ UDゴシック" w:eastAsia="BIZ UDゴシック" w:hAnsi="BIZ UDゴシック" w:hint="eastAsia"/>
          <w:b/>
          <w:sz w:val="32"/>
          <w:szCs w:val="32"/>
          <w:lang w:eastAsia="zh-CN"/>
        </w:rPr>
        <w:t>第３</w:t>
      </w:r>
      <w:r w:rsidR="0060326A">
        <w:rPr>
          <w:rFonts w:ascii="BIZ UDゴシック" w:eastAsia="BIZ UDゴシック" w:hAnsi="BIZ UDゴシック" w:hint="eastAsia"/>
          <w:b/>
          <w:sz w:val="32"/>
          <w:szCs w:val="32"/>
          <w:lang w:eastAsia="zh-CN"/>
        </w:rPr>
        <w:t>４</w:t>
      </w:r>
      <w:r w:rsidRPr="005D46B9">
        <w:rPr>
          <w:rFonts w:ascii="BIZ UDゴシック" w:eastAsia="BIZ UDゴシック" w:hAnsi="BIZ UDゴシック" w:hint="eastAsia"/>
          <w:b/>
          <w:sz w:val="32"/>
          <w:szCs w:val="32"/>
          <w:lang w:eastAsia="zh-CN"/>
        </w:rPr>
        <w:t>回日韓海峡沿岸県市道交流知事会議　取材申込書</w:t>
      </w:r>
    </w:p>
    <w:p w14:paraId="5F4EF42F" w14:textId="77777777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  <w:lang w:eastAsia="zh-CN"/>
        </w:rPr>
      </w:pPr>
    </w:p>
    <w:p w14:paraId="72FA9C64" w14:textId="77777777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  <w:lang w:eastAsia="zh-CN"/>
        </w:rPr>
      </w:pPr>
    </w:p>
    <w:p w14:paraId="134EA90F" w14:textId="77777777" w:rsidR="001C4061" w:rsidRPr="005D46B9" w:rsidRDefault="001C4061" w:rsidP="001C4061">
      <w:pPr>
        <w:pStyle w:val="af4"/>
        <w:wordWrap/>
        <w:snapToGrid w:val="0"/>
        <w:spacing w:line="240" w:lineRule="auto"/>
        <w:ind w:firstLineChars="150" w:firstLine="420"/>
        <w:rPr>
          <w:rFonts w:ascii="BIZ UD明朝 Medium" w:eastAsia="BIZ UD明朝 Medium" w:hAnsi="BIZ UD明朝 Medium"/>
          <w:sz w:val="28"/>
          <w:szCs w:val="28"/>
          <w:u w:val="single" w:color="000000"/>
          <w:lang w:eastAsia="zh-CN"/>
        </w:rPr>
      </w:pPr>
      <w:r w:rsidRPr="005D46B9">
        <w:rPr>
          <w:rFonts w:ascii="BIZ UD明朝 Medium" w:eastAsia="BIZ UD明朝 Medium" w:hAnsi="BIZ UD明朝 Medium" w:hint="eastAsia"/>
          <w:spacing w:val="0"/>
          <w:sz w:val="28"/>
          <w:szCs w:val="28"/>
          <w:lang w:eastAsia="zh-CN"/>
        </w:rPr>
        <w:t>報道機関名</w:t>
      </w:r>
      <w:r w:rsidRPr="005D46B9">
        <w:rPr>
          <w:rFonts w:ascii="BIZ UD明朝 Medium" w:eastAsia="BIZ UD明朝 Medium" w:hAnsi="BIZ UD明朝 Medium" w:hint="eastAsia"/>
          <w:sz w:val="28"/>
          <w:szCs w:val="28"/>
          <w:lang w:eastAsia="zh-CN"/>
        </w:rPr>
        <w:t xml:space="preserve">　</w:t>
      </w:r>
      <w:r w:rsidRPr="005D46B9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   </w:t>
      </w:r>
      <w:r w:rsidRPr="005D46B9">
        <w:rPr>
          <w:rFonts w:ascii="BIZ UD明朝 Medium" w:eastAsia="BIZ UD明朝 Medium" w:hAnsi="BIZ UD明朝 Medium" w:hint="eastAsia"/>
          <w:sz w:val="28"/>
          <w:szCs w:val="28"/>
          <w:u w:val="single"/>
          <w:lang w:eastAsia="zh-CN"/>
        </w:rPr>
        <w:t xml:space="preserve">　</w:t>
      </w:r>
      <w:r w:rsidRPr="005D46B9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              </w:t>
      </w:r>
      <w:r w:rsidRPr="005D46B9">
        <w:rPr>
          <w:rFonts w:ascii="BIZ UD明朝 Medium" w:eastAsia="BIZ UD明朝 Medium" w:hAnsi="BIZ UD明朝 Medium" w:hint="eastAsia"/>
          <w:sz w:val="28"/>
          <w:szCs w:val="28"/>
          <w:u w:val="single" w:color="000000"/>
        </w:rPr>
        <w:t xml:space="preserve">    </w:t>
      </w:r>
      <w:r w:rsidRPr="005D46B9">
        <w:rPr>
          <w:rFonts w:ascii="BIZ UD明朝 Medium" w:eastAsia="BIZ UD明朝 Medium" w:hAnsi="BIZ UD明朝 Medium" w:hint="eastAsia"/>
          <w:sz w:val="28"/>
          <w:szCs w:val="28"/>
          <w:u w:val="single" w:color="000000"/>
          <w:lang w:eastAsia="zh-CN"/>
        </w:rPr>
        <w:t xml:space="preserve">　　　　　　　　　　　　　　　</w:t>
      </w:r>
      <w:r w:rsidRPr="005D46B9">
        <w:rPr>
          <w:rFonts w:ascii="BIZ UD明朝 Medium" w:eastAsia="BIZ UD明朝 Medium" w:hAnsi="BIZ UD明朝 Medium" w:hint="eastAsia"/>
          <w:sz w:val="28"/>
          <w:szCs w:val="28"/>
          <w:u w:val="single"/>
          <w:lang w:eastAsia="zh-CN"/>
        </w:rPr>
        <w:t xml:space="preserve">　　</w:t>
      </w:r>
    </w:p>
    <w:p w14:paraId="4BB85A53" w14:textId="77777777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1426"/>
        <w:gridCol w:w="2637"/>
        <w:gridCol w:w="1400"/>
        <w:gridCol w:w="2944"/>
      </w:tblGrid>
      <w:tr w:rsidR="001C4061" w:rsidRPr="005D46B9" w14:paraId="4747FBC1" w14:textId="77777777" w:rsidTr="00215193">
        <w:trPr>
          <w:trHeight w:val="649"/>
        </w:trPr>
        <w:tc>
          <w:tcPr>
            <w:tcW w:w="1374" w:type="dxa"/>
            <w:vMerge w:val="restart"/>
            <w:vAlign w:val="center"/>
          </w:tcPr>
          <w:p w14:paraId="7A6DECA1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連絡</w:t>
            </w:r>
          </w:p>
          <w:p w14:paraId="661BCB75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責任者</w:t>
            </w:r>
          </w:p>
        </w:tc>
        <w:tc>
          <w:tcPr>
            <w:tcW w:w="1426" w:type="dxa"/>
            <w:vAlign w:val="center"/>
          </w:tcPr>
          <w:p w14:paraId="535921CB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部署名</w:t>
            </w:r>
          </w:p>
        </w:tc>
        <w:tc>
          <w:tcPr>
            <w:tcW w:w="2637" w:type="dxa"/>
            <w:vAlign w:val="center"/>
          </w:tcPr>
          <w:p w14:paraId="1D723DDE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 w14:paraId="42BC2E50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役職名</w:t>
            </w:r>
          </w:p>
        </w:tc>
        <w:tc>
          <w:tcPr>
            <w:tcW w:w="2944" w:type="dxa"/>
            <w:vAlign w:val="center"/>
          </w:tcPr>
          <w:p w14:paraId="48498389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  <w:tr w:rsidR="001C4061" w:rsidRPr="005D46B9" w14:paraId="5F005F8E" w14:textId="77777777" w:rsidTr="00215193">
        <w:trPr>
          <w:trHeight w:val="649"/>
        </w:trPr>
        <w:tc>
          <w:tcPr>
            <w:tcW w:w="1374" w:type="dxa"/>
            <w:vMerge/>
          </w:tcPr>
          <w:p w14:paraId="2F9204EA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0FD34AC5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氏　名</w:t>
            </w:r>
          </w:p>
        </w:tc>
        <w:tc>
          <w:tcPr>
            <w:tcW w:w="6981" w:type="dxa"/>
            <w:gridSpan w:val="3"/>
            <w:vAlign w:val="center"/>
          </w:tcPr>
          <w:p w14:paraId="37E81F2A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  <w:tr w:rsidR="001C4061" w:rsidRPr="005D46B9" w14:paraId="79310814" w14:textId="77777777" w:rsidTr="00215193">
        <w:trPr>
          <w:trHeight w:val="649"/>
        </w:trPr>
        <w:tc>
          <w:tcPr>
            <w:tcW w:w="1374" w:type="dxa"/>
            <w:vMerge/>
          </w:tcPr>
          <w:p w14:paraId="2C5EA780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464C95F8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電話番号</w:t>
            </w:r>
          </w:p>
        </w:tc>
        <w:tc>
          <w:tcPr>
            <w:tcW w:w="2637" w:type="dxa"/>
            <w:vAlign w:val="center"/>
          </w:tcPr>
          <w:p w14:paraId="032214FA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 w14:paraId="4D8B720B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携帯番号</w:t>
            </w:r>
          </w:p>
        </w:tc>
        <w:tc>
          <w:tcPr>
            <w:tcW w:w="2944" w:type="dxa"/>
            <w:vAlign w:val="center"/>
          </w:tcPr>
          <w:p w14:paraId="79A2E4D0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  <w:tr w:rsidR="001C4061" w:rsidRPr="005D46B9" w14:paraId="575965F8" w14:textId="77777777" w:rsidTr="00215193">
        <w:trPr>
          <w:trHeight w:val="649"/>
        </w:trPr>
        <w:tc>
          <w:tcPr>
            <w:tcW w:w="1374" w:type="dxa"/>
            <w:vMerge/>
          </w:tcPr>
          <w:p w14:paraId="690FE5AB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21EABB72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ＦＡＸ</w:t>
            </w:r>
          </w:p>
        </w:tc>
        <w:tc>
          <w:tcPr>
            <w:tcW w:w="6981" w:type="dxa"/>
            <w:gridSpan w:val="3"/>
            <w:vAlign w:val="center"/>
          </w:tcPr>
          <w:p w14:paraId="4525D496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  <w:tr w:rsidR="001C4061" w:rsidRPr="005D46B9" w14:paraId="4648BC40" w14:textId="77777777" w:rsidTr="00215193">
        <w:trPr>
          <w:trHeight w:val="649"/>
        </w:trPr>
        <w:tc>
          <w:tcPr>
            <w:tcW w:w="1374" w:type="dxa"/>
            <w:vMerge/>
          </w:tcPr>
          <w:p w14:paraId="1BA9AF04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57ABF0B6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8F6814">
              <w:rPr>
                <w:rFonts w:ascii="BIZ UD明朝 Medium" w:eastAsia="BIZ UD明朝 Medium" w:hAnsi="BIZ UD明朝 Medium" w:hint="eastAsia"/>
                <w:spacing w:val="2"/>
                <w:w w:val="57"/>
                <w:sz w:val="28"/>
                <w:szCs w:val="28"/>
                <w:fitText w:val="1120" w:id="1517492992"/>
              </w:rPr>
              <w:t>メールアドレ</w:t>
            </w:r>
            <w:r w:rsidRPr="008F6814">
              <w:rPr>
                <w:rFonts w:ascii="BIZ UD明朝 Medium" w:eastAsia="BIZ UD明朝 Medium" w:hAnsi="BIZ UD明朝 Medium" w:hint="eastAsia"/>
                <w:spacing w:val="-5"/>
                <w:w w:val="57"/>
                <w:sz w:val="28"/>
                <w:szCs w:val="28"/>
                <w:fitText w:val="1120" w:id="1517492992"/>
              </w:rPr>
              <w:t>ス</w:t>
            </w:r>
          </w:p>
        </w:tc>
        <w:tc>
          <w:tcPr>
            <w:tcW w:w="6981" w:type="dxa"/>
            <w:gridSpan w:val="3"/>
            <w:vAlign w:val="center"/>
          </w:tcPr>
          <w:p w14:paraId="7A3E6229" w14:textId="77777777" w:rsidR="001C4061" w:rsidRPr="005D46B9" w:rsidRDefault="001C4061" w:rsidP="001C4061">
            <w:pPr>
              <w:pStyle w:val="af4"/>
              <w:wordWrap/>
              <w:snapToGrid w:val="0"/>
              <w:spacing w:line="240" w:lineRule="auto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</w:tbl>
    <w:p w14:paraId="6F6AB8BE" w14:textId="77777777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</w:rPr>
      </w:pPr>
    </w:p>
    <w:tbl>
      <w:tblPr>
        <w:tblpPr w:leftFromText="142" w:rightFromText="142" w:vertAnchor="page" w:horzAnchor="margin" w:tblpY="8947"/>
        <w:tblW w:w="977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005"/>
        <w:gridCol w:w="2575"/>
        <w:gridCol w:w="825"/>
        <w:gridCol w:w="825"/>
        <w:gridCol w:w="2546"/>
      </w:tblGrid>
      <w:tr w:rsidR="006833C7" w:rsidRPr="005D46B9" w14:paraId="158E9ADD" w14:textId="77777777" w:rsidTr="006833C7">
        <w:trPr>
          <w:cantSplit/>
          <w:trHeight w:hRule="exact" w:val="586"/>
        </w:trPr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5D97597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D46B9">
              <w:rPr>
                <w:rFonts w:ascii="BIZ UD明朝 Medium" w:eastAsia="BIZ UD明朝 Medium" w:hAnsi="BIZ UD明朝 Medium"/>
                <w:sz w:val="20"/>
                <w:szCs w:val="20"/>
              </w:rPr>
              <w:t>フリガナ</w:t>
            </w:r>
          </w:p>
          <w:p w14:paraId="6281105F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z w:val="28"/>
                <w:szCs w:val="28"/>
              </w:rPr>
              <w:t>氏</w:t>
            </w: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 xml:space="preserve">  </w:t>
            </w:r>
            <w:r w:rsidRPr="005D46B9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名</w:t>
            </w: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C5E09A5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所属部署</w:t>
            </w: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BF75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取材希望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151AE0A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備   考</w:t>
            </w:r>
          </w:p>
        </w:tc>
      </w:tr>
      <w:tr w:rsidR="006833C7" w:rsidRPr="005D46B9" w14:paraId="2580728B" w14:textId="77777777" w:rsidTr="006833C7">
        <w:trPr>
          <w:cantSplit/>
          <w:trHeight w:hRule="exact" w:val="1269"/>
        </w:trPr>
        <w:tc>
          <w:tcPr>
            <w:tcW w:w="3005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AD7D2F9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25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C56742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04172FCA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知事会議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0890FF93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  <w:r w:rsidRPr="005D46B9">
              <w:rPr>
                <w:rFonts w:ascii="BIZ UD明朝 Medium" w:eastAsia="BIZ UD明朝 Medium" w:hAnsi="BIZ UD明朝 Medium" w:hint="eastAsia"/>
                <w:spacing w:val="0"/>
                <w:sz w:val="28"/>
                <w:szCs w:val="28"/>
              </w:rPr>
              <w:t>記者会見</w:t>
            </w:r>
          </w:p>
        </w:tc>
        <w:tc>
          <w:tcPr>
            <w:tcW w:w="2546" w:type="dxa"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DA95DCE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  <w:tr w:rsidR="006833C7" w:rsidRPr="005D46B9" w14:paraId="5B3DA2F0" w14:textId="77777777" w:rsidTr="006833C7">
        <w:trPr>
          <w:cantSplit/>
          <w:trHeight w:hRule="exact" w:val="828"/>
        </w:trPr>
        <w:tc>
          <w:tcPr>
            <w:tcW w:w="3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B6F5A5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FA88CB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5EA305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A0D765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744310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  <w:tr w:rsidR="006833C7" w:rsidRPr="005D46B9" w14:paraId="514C8809" w14:textId="77777777" w:rsidTr="006833C7">
        <w:trPr>
          <w:trHeight w:hRule="exact" w:val="784"/>
        </w:trPr>
        <w:tc>
          <w:tcPr>
            <w:tcW w:w="30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A0C121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1DF710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89C061D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A3768D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07EE44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  <w:tr w:rsidR="006833C7" w:rsidRPr="005D46B9" w14:paraId="4B20BD3D" w14:textId="77777777" w:rsidTr="006833C7">
        <w:trPr>
          <w:trHeight w:hRule="exact" w:val="672"/>
        </w:trPr>
        <w:tc>
          <w:tcPr>
            <w:tcW w:w="30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B993D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027613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178AA97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355BB7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0C54DF" w14:textId="77777777" w:rsidR="006833C7" w:rsidRPr="005D46B9" w:rsidRDefault="006833C7" w:rsidP="006833C7">
            <w:pPr>
              <w:pStyle w:val="af4"/>
              <w:wordWrap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8"/>
                <w:szCs w:val="28"/>
              </w:rPr>
            </w:pPr>
          </w:p>
        </w:tc>
      </w:tr>
    </w:tbl>
    <w:p w14:paraId="6C3E3487" w14:textId="77777777" w:rsidR="001C4061" w:rsidRPr="005D46B9" w:rsidRDefault="001C4061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  <w:lang w:eastAsia="zh-CN"/>
        </w:rPr>
      </w:pPr>
      <w:r w:rsidRPr="005D46B9">
        <w:rPr>
          <w:rFonts w:ascii="BIZ UD明朝 Medium" w:eastAsia="BIZ UD明朝 Medium" w:hAnsi="BIZ UD明朝 Medium" w:hint="eastAsia"/>
          <w:spacing w:val="0"/>
          <w:sz w:val="28"/>
          <w:szCs w:val="28"/>
        </w:rPr>
        <w:t>＜取材者氏名＞</w:t>
      </w:r>
    </w:p>
    <w:p w14:paraId="2ADDCE24" w14:textId="77777777" w:rsidR="00215193" w:rsidRPr="005D46B9" w:rsidRDefault="00215193" w:rsidP="001C4061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</w:rPr>
      </w:pPr>
    </w:p>
    <w:p w14:paraId="35073897" w14:textId="2715B64D" w:rsidR="001C4061" w:rsidRPr="005D46B9" w:rsidRDefault="001C4061" w:rsidP="006833C7">
      <w:pPr>
        <w:pStyle w:val="af4"/>
        <w:wordWrap/>
        <w:snapToGrid w:val="0"/>
        <w:spacing w:line="240" w:lineRule="auto"/>
        <w:rPr>
          <w:rFonts w:ascii="BIZ UD明朝 Medium" w:eastAsia="BIZ UD明朝 Medium" w:hAnsi="BIZ UD明朝 Medium"/>
          <w:spacing w:val="0"/>
          <w:sz w:val="28"/>
          <w:szCs w:val="28"/>
        </w:rPr>
      </w:pPr>
      <w:r w:rsidRPr="005D46B9">
        <w:rPr>
          <w:rFonts w:ascii="BIZ UD明朝 Medium" w:eastAsia="BIZ UD明朝 Medium" w:hAnsi="BIZ UD明朝 Medium" w:hint="eastAsia"/>
          <w:spacing w:val="0"/>
          <w:sz w:val="28"/>
          <w:szCs w:val="28"/>
        </w:rPr>
        <w:t>※取材希望欄（知事会議、記者会見）に○印をご記入ください。</w:t>
      </w:r>
    </w:p>
    <w:sectPr w:rsidR="001C4061" w:rsidRPr="005D46B9" w:rsidSect="000A6D88">
      <w:type w:val="continuous"/>
      <w:pgSz w:w="11906" w:h="16838" w:code="9"/>
      <w:pgMar w:top="709" w:right="907" w:bottom="426" w:left="1134" w:header="851" w:footer="56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551B" w14:textId="77777777" w:rsidR="00CB01DC" w:rsidRDefault="00CB01DC">
      <w:r>
        <w:separator/>
      </w:r>
    </w:p>
  </w:endnote>
  <w:endnote w:type="continuationSeparator" w:id="0">
    <w:p w14:paraId="0333CEA7" w14:textId="77777777" w:rsidR="00CB01DC" w:rsidRDefault="00CB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5B2FF" w14:textId="77777777" w:rsidR="00CB01DC" w:rsidRDefault="00CB01DC">
      <w:r>
        <w:separator/>
      </w:r>
    </w:p>
  </w:footnote>
  <w:footnote w:type="continuationSeparator" w:id="0">
    <w:p w14:paraId="5790BA5D" w14:textId="77777777" w:rsidR="00CB01DC" w:rsidRDefault="00CB0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578A"/>
    <w:multiLevelType w:val="hybridMultilevel"/>
    <w:tmpl w:val="E75A2422"/>
    <w:lvl w:ilvl="0" w:tplc="F2007B4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6655E3"/>
    <w:multiLevelType w:val="hybridMultilevel"/>
    <w:tmpl w:val="FEBC1E70"/>
    <w:lvl w:ilvl="0" w:tplc="14B24B30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9E80E20"/>
    <w:multiLevelType w:val="hybridMultilevel"/>
    <w:tmpl w:val="92CE5C88"/>
    <w:lvl w:ilvl="0" w:tplc="5F523048">
      <w:numFmt w:val="bullet"/>
      <w:lvlText w:val="■"/>
      <w:lvlJc w:val="left"/>
      <w:pPr>
        <w:tabs>
          <w:tab w:val="num" w:pos="2758"/>
        </w:tabs>
        <w:ind w:left="27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18"/>
        </w:tabs>
        <w:ind w:left="49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38"/>
        </w:tabs>
        <w:ind w:left="53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58"/>
        </w:tabs>
        <w:ind w:left="57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78"/>
        </w:tabs>
        <w:ind w:left="6178" w:hanging="420"/>
      </w:pPr>
      <w:rPr>
        <w:rFonts w:ascii="Wingdings" w:hAnsi="Wingdings" w:hint="default"/>
      </w:rPr>
    </w:lvl>
  </w:abstractNum>
  <w:abstractNum w:abstractNumId="3" w15:restartNumberingAfterBreak="0">
    <w:nsid w:val="1BC50AF8"/>
    <w:multiLevelType w:val="hybridMultilevel"/>
    <w:tmpl w:val="A3207994"/>
    <w:lvl w:ilvl="0" w:tplc="B484A642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4" w15:restartNumberingAfterBreak="0">
    <w:nsid w:val="35B63D09"/>
    <w:multiLevelType w:val="hybridMultilevel"/>
    <w:tmpl w:val="36F23844"/>
    <w:lvl w:ilvl="0" w:tplc="4FDC3B6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9F14AB"/>
    <w:multiLevelType w:val="hybridMultilevel"/>
    <w:tmpl w:val="13029FFC"/>
    <w:lvl w:ilvl="0" w:tplc="BDAC1EA6">
      <w:start w:val="2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5477DED"/>
    <w:multiLevelType w:val="hybridMultilevel"/>
    <w:tmpl w:val="61CC3104"/>
    <w:lvl w:ilvl="0" w:tplc="EF68F354">
      <w:start w:val="1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46C537C7"/>
    <w:multiLevelType w:val="hybridMultilevel"/>
    <w:tmpl w:val="DE82C5E0"/>
    <w:lvl w:ilvl="0" w:tplc="4A1A5D90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4B37466F"/>
    <w:multiLevelType w:val="hybridMultilevel"/>
    <w:tmpl w:val="E86E837E"/>
    <w:lvl w:ilvl="0" w:tplc="88C80B9E">
      <w:numFmt w:val="bullet"/>
      <w:lvlText w:val="＊"/>
      <w:lvlJc w:val="left"/>
      <w:pPr>
        <w:tabs>
          <w:tab w:val="num" w:pos="2760"/>
        </w:tabs>
        <w:ind w:left="2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40"/>
        </w:tabs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60"/>
        </w:tabs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80"/>
        </w:tabs>
        <w:ind w:left="6180" w:hanging="420"/>
      </w:pPr>
      <w:rPr>
        <w:rFonts w:ascii="Wingdings" w:hAnsi="Wingdings" w:hint="default"/>
      </w:rPr>
    </w:lvl>
  </w:abstractNum>
  <w:abstractNum w:abstractNumId="9" w15:restartNumberingAfterBreak="0">
    <w:nsid w:val="6A087531"/>
    <w:multiLevelType w:val="hybridMultilevel"/>
    <w:tmpl w:val="4DEA7832"/>
    <w:lvl w:ilvl="0" w:tplc="4FDE76F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B4506DE"/>
    <w:multiLevelType w:val="hybridMultilevel"/>
    <w:tmpl w:val="0E704058"/>
    <w:lvl w:ilvl="0" w:tplc="D3723290"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1" w15:restartNumberingAfterBreak="0">
    <w:nsid w:val="764330BA"/>
    <w:multiLevelType w:val="hybridMultilevel"/>
    <w:tmpl w:val="4C748778"/>
    <w:lvl w:ilvl="0" w:tplc="66AEB54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2E4A0E"/>
    <w:multiLevelType w:val="hybridMultilevel"/>
    <w:tmpl w:val="1068C7F2"/>
    <w:lvl w:ilvl="0" w:tplc="5D40E02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7121903">
    <w:abstractNumId w:val="6"/>
  </w:num>
  <w:num w:numId="2" w16cid:durableId="1114404637">
    <w:abstractNumId w:val="1"/>
  </w:num>
  <w:num w:numId="3" w16cid:durableId="1180582634">
    <w:abstractNumId w:val="10"/>
  </w:num>
  <w:num w:numId="4" w16cid:durableId="1491022820">
    <w:abstractNumId w:val="7"/>
  </w:num>
  <w:num w:numId="5" w16cid:durableId="1589995755">
    <w:abstractNumId w:val="0"/>
  </w:num>
  <w:num w:numId="6" w16cid:durableId="1842966927">
    <w:abstractNumId w:val="9"/>
  </w:num>
  <w:num w:numId="7" w16cid:durableId="1077553184">
    <w:abstractNumId w:val="4"/>
  </w:num>
  <w:num w:numId="8" w16cid:durableId="1614900792">
    <w:abstractNumId w:val="12"/>
  </w:num>
  <w:num w:numId="9" w16cid:durableId="689111938">
    <w:abstractNumId w:val="5"/>
  </w:num>
  <w:num w:numId="10" w16cid:durableId="1411584875">
    <w:abstractNumId w:val="2"/>
  </w:num>
  <w:num w:numId="11" w16cid:durableId="1332639803">
    <w:abstractNumId w:val="8"/>
  </w:num>
  <w:num w:numId="12" w16cid:durableId="1889562657">
    <w:abstractNumId w:val="11"/>
  </w:num>
  <w:num w:numId="13" w16cid:durableId="268393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54273" fillcolor="white">
      <v:fill color="white"/>
      <v:textbox inset="5.85pt,.57mm,5.85pt,.7pt"/>
      <o:colormru v:ext="edit" colors="#0cf,#36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3CB"/>
    <w:rsid w:val="00006136"/>
    <w:rsid w:val="00006D9D"/>
    <w:rsid w:val="00010667"/>
    <w:rsid w:val="00011435"/>
    <w:rsid w:val="00013BF3"/>
    <w:rsid w:val="00014821"/>
    <w:rsid w:val="00016108"/>
    <w:rsid w:val="00031021"/>
    <w:rsid w:val="00036CDB"/>
    <w:rsid w:val="000370AC"/>
    <w:rsid w:val="0003733E"/>
    <w:rsid w:val="00037AD4"/>
    <w:rsid w:val="00041035"/>
    <w:rsid w:val="000502F1"/>
    <w:rsid w:val="00057AA0"/>
    <w:rsid w:val="00063367"/>
    <w:rsid w:val="00067672"/>
    <w:rsid w:val="000713E7"/>
    <w:rsid w:val="00071569"/>
    <w:rsid w:val="0007235F"/>
    <w:rsid w:val="00081E86"/>
    <w:rsid w:val="00081EC1"/>
    <w:rsid w:val="00091AA9"/>
    <w:rsid w:val="00092A42"/>
    <w:rsid w:val="000A33B6"/>
    <w:rsid w:val="000A4B52"/>
    <w:rsid w:val="000A6D88"/>
    <w:rsid w:val="000B0AA7"/>
    <w:rsid w:val="000B55A8"/>
    <w:rsid w:val="000B7452"/>
    <w:rsid w:val="000C4E7D"/>
    <w:rsid w:val="000D01F3"/>
    <w:rsid w:val="000D04AB"/>
    <w:rsid w:val="000D44D6"/>
    <w:rsid w:val="000E3491"/>
    <w:rsid w:val="000E4E99"/>
    <w:rsid w:val="000F0D48"/>
    <w:rsid w:val="000F0F44"/>
    <w:rsid w:val="000F5643"/>
    <w:rsid w:val="000F5DB4"/>
    <w:rsid w:val="000F687D"/>
    <w:rsid w:val="000F7B31"/>
    <w:rsid w:val="00100A0E"/>
    <w:rsid w:val="00102F9D"/>
    <w:rsid w:val="00106C84"/>
    <w:rsid w:val="00110635"/>
    <w:rsid w:val="00112593"/>
    <w:rsid w:val="001223D6"/>
    <w:rsid w:val="00126EC5"/>
    <w:rsid w:val="00131E51"/>
    <w:rsid w:val="001346B5"/>
    <w:rsid w:val="00136F40"/>
    <w:rsid w:val="001378DF"/>
    <w:rsid w:val="0014200E"/>
    <w:rsid w:val="001433F0"/>
    <w:rsid w:val="00146F89"/>
    <w:rsid w:val="00150C59"/>
    <w:rsid w:val="00152AAE"/>
    <w:rsid w:val="0015425D"/>
    <w:rsid w:val="00155F20"/>
    <w:rsid w:val="001570EC"/>
    <w:rsid w:val="001702B0"/>
    <w:rsid w:val="00171B15"/>
    <w:rsid w:val="001722A5"/>
    <w:rsid w:val="00180A75"/>
    <w:rsid w:val="00181D97"/>
    <w:rsid w:val="00182F53"/>
    <w:rsid w:val="001921EC"/>
    <w:rsid w:val="00193B1A"/>
    <w:rsid w:val="00196A60"/>
    <w:rsid w:val="001A2632"/>
    <w:rsid w:val="001A29EC"/>
    <w:rsid w:val="001A3272"/>
    <w:rsid w:val="001A41ED"/>
    <w:rsid w:val="001A7770"/>
    <w:rsid w:val="001B1596"/>
    <w:rsid w:val="001B1785"/>
    <w:rsid w:val="001B4E18"/>
    <w:rsid w:val="001B7E83"/>
    <w:rsid w:val="001C0619"/>
    <w:rsid w:val="001C15A9"/>
    <w:rsid w:val="001C2679"/>
    <w:rsid w:val="001C4061"/>
    <w:rsid w:val="001C43CB"/>
    <w:rsid w:val="001C48ED"/>
    <w:rsid w:val="001C7C28"/>
    <w:rsid w:val="001D1CE7"/>
    <w:rsid w:val="001D3E07"/>
    <w:rsid w:val="001D574A"/>
    <w:rsid w:val="001D7810"/>
    <w:rsid w:val="001E0C1A"/>
    <w:rsid w:val="001E12BE"/>
    <w:rsid w:val="001E3037"/>
    <w:rsid w:val="001E42BD"/>
    <w:rsid w:val="001E77B6"/>
    <w:rsid w:val="001F286C"/>
    <w:rsid w:val="001F5902"/>
    <w:rsid w:val="002045FA"/>
    <w:rsid w:val="00210C4D"/>
    <w:rsid w:val="002114E6"/>
    <w:rsid w:val="00211C65"/>
    <w:rsid w:val="002121AA"/>
    <w:rsid w:val="00212BD3"/>
    <w:rsid w:val="00215193"/>
    <w:rsid w:val="00220CDC"/>
    <w:rsid w:val="00221633"/>
    <w:rsid w:val="00221A87"/>
    <w:rsid w:val="00221FC0"/>
    <w:rsid w:val="00223657"/>
    <w:rsid w:val="002237FC"/>
    <w:rsid w:val="00225903"/>
    <w:rsid w:val="00226068"/>
    <w:rsid w:val="00226799"/>
    <w:rsid w:val="002327BB"/>
    <w:rsid w:val="00233726"/>
    <w:rsid w:val="00233C6F"/>
    <w:rsid w:val="00234EAA"/>
    <w:rsid w:val="0024152A"/>
    <w:rsid w:val="002444FD"/>
    <w:rsid w:val="00250C1E"/>
    <w:rsid w:val="00251208"/>
    <w:rsid w:val="002516F5"/>
    <w:rsid w:val="00255767"/>
    <w:rsid w:val="00272051"/>
    <w:rsid w:val="0027700A"/>
    <w:rsid w:val="00277C1C"/>
    <w:rsid w:val="00277D12"/>
    <w:rsid w:val="00281120"/>
    <w:rsid w:val="00283AB4"/>
    <w:rsid w:val="002916EB"/>
    <w:rsid w:val="00296845"/>
    <w:rsid w:val="00297AFC"/>
    <w:rsid w:val="002A768D"/>
    <w:rsid w:val="002B2783"/>
    <w:rsid w:val="002B3991"/>
    <w:rsid w:val="002B3C44"/>
    <w:rsid w:val="002B6738"/>
    <w:rsid w:val="002B7DEE"/>
    <w:rsid w:val="002C06D8"/>
    <w:rsid w:val="002C2D0C"/>
    <w:rsid w:val="002C62C9"/>
    <w:rsid w:val="002D1ABA"/>
    <w:rsid w:val="002D259A"/>
    <w:rsid w:val="002D6A0B"/>
    <w:rsid w:val="002D7E33"/>
    <w:rsid w:val="002F0CEC"/>
    <w:rsid w:val="002F39F9"/>
    <w:rsid w:val="002F42FD"/>
    <w:rsid w:val="002F7DEC"/>
    <w:rsid w:val="00305508"/>
    <w:rsid w:val="00305683"/>
    <w:rsid w:val="0031044A"/>
    <w:rsid w:val="003105EF"/>
    <w:rsid w:val="003112FF"/>
    <w:rsid w:val="00313958"/>
    <w:rsid w:val="00316C14"/>
    <w:rsid w:val="00322C55"/>
    <w:rsid w:val="00325855"/>
    <w:rsid w:val="0033273E"/>
    <w:rsid w:val="003364FC"/>
    <w:rsid w:val="003375C6"/>
    <w:rsid w:val="00341B50"/>
    <w:rsid w:val="003447EE"/>
    <w:rsid w:val="003453D0"/>
    <w:rsid w:val="00351469"/>
    <w:rsid w:val="00356449"/>
    <w:rsid w:val="00356CAA"/>
    <w:rsid w:val="003576E8"/>
    <w:rsid w:val="00360B1B"/>
    <w:rsid w:val="00375655"/>
    <w:rsid w:val="0037582B"/>
    <w:rsid w:val="00385F0B"/>
    <w:rsid w:val="00386DD6"/>
    <w:rsid w:val="00386E61"/>
    <w:rsid w:val="00387635"/>
    <w:rsid w:val="00387926"/>
    <w:rsid w:val="00393F59"/>
    <w:rsid w:val="003940CF"/>
    <w:rsid w:val="003A3C5F"/>
    <w:rsid w:val="003A64CD"/>
    <w:rsid w:val="003B1A80"/>
    <w:rsid w:val="003B3B3F"/>
    <w:rsid w:val="003B61FB"/>
    <w:rsid w:val="003B7BAC"/>
    <w:rsid w:val="003C0409"/>
    <w:rsid w:val="003C2C7D"/>
    <w:rsid w:val="003D2E36"/>
    <w:rsid w:val="003D5C02"/>
    <w:rsid w:val="003D6017"/>
    <w:rsid w:val="003E15FD"/>
    <w:rsid w:val="003E1CEF"/>
    <w:rsid w:val="003E5F1A"/>
    <w:rsid w:val="003F1467"/>
    <w:rsid w:val="003F1E26"/>
    <w:rsid w:val="004015D2"/>
    <w:rsid w:val="004025C5"/>
    <w:rsid w:val="00403C90"/>
    <w:rsid w:val="004044CF"/>
    <w:rsid w:val="00406A4F"/>
    <w:rsid w:val="004074A2"/>
    <w:rsid w:val="00410932"/>
    <w:rsid w:val="00410D16"/>
    <w:rsid w:val="00411B15"/>
    <w:rsid w:val="0041212A"/>
    <w:rsid w:val="004124DA"/>
    <w:rsid w:val="0041356F"/>
    <w:rsid w:val="004207A8"/>
    <w:rsid w:val="004225D8"/>
    <w:rsid w:val="00423120"/>
    <w:rsid w:val="004274AE"/>
    <w:rsid w:val="004313AA"/>
    <w:rsid w:val="00434FB6"/>
    <w:rsid w:val="00435D09"/>
    <w:rsid w:val="00444532"/>
    <w:rsid w:val="00452DAC"/>
    <w:rsid w:val="00454983"/>
    <w:rsid w:val="00454A59"/>
    <w:rsid w:val="0046297D"/>
    <w:rsid w:val="0046692E"/>
    <w:rsid w:val="004735B1"/>
    <w:rsid w:val="004768C7"/>
    <w:rsid w:val="004828A2"/>
    <w:rsid w:val="004836AD"/>
    <w:rsid w:val="00486291"/>
    <w:rsid w:val="0049186F"/>
    <w:rsid w:val="00497F15"/>
    <w:rsid w:val="004A01FA"/>
    <w:rsid w:val="004A1A63"/>
    <w:rsid w:val="004A66C1"/>
    <w:rsid w:val="004B5403"/>
    <w:rsid w:val="004C1E8F"/>
    <w:rsid w:val="004C39B0"/>
    <w:rsid w:val="004C7D47"/>
    <w:rsid w:val="004D056F"/>
    <w:rsid w:val="004D2053"/>
    <w:rsid w:val="004D28F6"/>
    <w:rsid w:val="004D3C7B"/>
    <w:rsid w:val="004D5367"/>
    <w:rsid w:val="004D7608"/>
    <w:rsid w:val="004E40D7"/>
    <w:rsid w:val="004E430B"/>
    <w:rsid w:val="004E7642"/>
    <w:rsid w:val="004E7BCB"/>
    <w:rsid w:val="004F157A"/>
    <w:rsid w:val="004F194A"/>
    <w:rsid w:val="004F205C"/>
    <w:rsid w:val="004F58E1"/>
    <w:rsid w:val="00501C09"/>
    <w:rsid w:val="00502C47"/>
    <w:rsid w:val="00503CED"/>
    <w:rsid w:val="00506F3E"/>
    <w:rsid w:val="005108BD"/>
    <w:rsid w:val="005120C5"/>
    <w:rsid w:val="00523A70"/>
    <w:rsid w:val="00524FCE"/>
    <w:rsid w:val="005262B3"/>
    <w:rsid w:val="00533882"/>
    <w:rsid w:val="0053450B"/>
    <w:rsid w:val="00534DDF"/>
    <w:rsid w:val="0053599A"/>
    <w:rsid w:val="00540709"/>
    <w:rsid w:val="005439A9"/>
    <w:rsid w:val="00543CA0"/>
    <w:rsid w:val="00547586"/>
    <w:rsid w:val="0055281C"/>
    <w:rsid w:val="00553913"/>
    <w:rsid w:val="00570F6F"/>
    <w:rsid w:val="0057276A"/>
    <w:rsid w:val="00575C55"/>
    <w:rsid w:val="00590ADD"/>
    <w:rsid w:val="00590BB9"/>
    <w:rsid w:val="00592F17"/>
    <w:rsid w:val="005934E2"/>
    <w:rsid w:val="00593B7F"/>
    <w:rsid w:val="00595BC3"/>
    <w:rsid w:val="005A0278"/>
    <w:rsid w:val="005A54F6"/>
    <w:rsid w:val="005A577E"/>
    <w:rsid w:val="005A59E5"/>
    <w:rsid w:val="005A77A1"/>
    <w:rsid w:val="005B0B79"/>
    <w:rsid w:val="005B4913"/>
    <w:rsid w:val="005B6A8B"/>
    <w:rsid w:val="005C04ED"/>
    <w:rsid w:val="005C42AE"/>
    <w:rsid w:val="005C450A"/>
    <w:rsid w:val="005C6FC4"/>
    <w:rsid w:val="005D027F"/>
    <w:rsid w:val="005D1611"/>
    <w:rsid w:val="005D2CF9"/>
    <w:rsid w:val="005D46B9"/>
    <w:rsid w:val="005E3A2B"/>
    <w:rsid w:val="005E4F05"/>
    <w:rsid w:val="005E719E"/>
    <w:rsid w:val="005F0148"/>
    <w:rsid w:val="005F1CA7"/>
    <w:rsid w:val="005F47D1"/>
    <w:rsid w:val="00602A98"/>
    <w:rsid w:val="006031B3"/>
    <w:rsid w:val="0060326A"/>
    <w:rsid w:val="00604317"/>
    <w:rsid w:val="00604E97"/>
    <w:rsid w:val="006073B6"/>
    <w:rsid w:val="00607CAD"/>
    <w:rsid w:val="0061247B"/>
    <w:rsid w:val="006146E7"/>
    <w:rsid w:val="00616B69"/>
    <w:rsid w:val="0061749E"/>
    <w:rsid w:val="00617C4A"/>
    <w:rsid w:val="006206AA"/>
    <w:rsid w:val="00622FF8"/>
    <w:rsid w:val="006231FF"/>
    <w:rsid w:val="00623966"/>
    <w:rsid w:val="006243FC"/>
    <w:rsid w:val="00625557"/>
    <w:rsid w:val="006373AA"/>
    <w:rsid w:val="006401B3"/>
    <w:rsid w:val="00640C80"/>
    <w:rsid w:val="00641822"/>
    <w:rsid w:val="006460E3"/>
    <w:rsid w:val="006505F9"/>
    <w:rsid w:val="006531A2"/>
    <w:rsid w:val="00653410"/>
    <w:rsid w:val="006557A8"/>
    <w:rsid w:val="00663FA3"/>
    <w:rsid w:val="00665A14"/>
    <w:rsid w:val="006704D1"/>
    <w:rsid w:val="0068193F"/>
    <w:rsid w:val="006833C7"/>
    <w:rsid w:val="00684DBE"/>
    <w:rsid w:val="00692E96"/>
    <w:rsid w:val="006964CC"/>
    <w:rsid w:val="00697163"/>
    <w:rsid w:val="006A02D6"/>
    <w:rsid w:val="006A25A7"/>
    <w:rsid w:val="006A3CD6"/>
    <w:rsid w:val="006A3E98"/>
    <w:rsid w:val="006A47C8"/>
    <w:rsid w:val="006A62C2"/>
    <w:rsid w:val="006B21EA"/>
    <w:rsid w:val="006B2965"/>
    <w:rsid w:val="006B2A73"/>
    <w:rsid w:val="006C1808"/>
    <w:rsid w:val="006C243D"/>
    <w:rsid w:val="006C27EC"/>
    <w:rsid w:val="006C4CF5"/>
    <w:rsid w:val="006C528C"/>
    <w:rsid w:val="006D0BCE"/>
    <w:rsid w:val="006E080C"/>
    <w:rsid w:val="006E0CE6"/>
    <w:rsid w:val="006E5538"/>
    <w:rsid w:val="006E7497"/>
    <w:rsid w:val="006F1CF8"/>
    <w:rsid w:val="006F1F19"/>
    <w:rsid w:val="006F277B"/>
    <w:rsid w:val="006F3BAE"/>
    <w:rsid w:val="00703219"/>
    <w:rsid w:val="007077A5"/>
    <w:rsid w:val="0071350C"/>
    <w:rsid w:val="00713B2F"/>
    <w:rsid w:val="00713FA1"/>
    <w:rsid w:val="00724156"/>
    <w:rsid w:val="00724E09"/>
    <w:rsid w:val="00725174"/>
    <w:rsid w:val="007257D1"/>
    <w:rsid w:val="00725827"/>
    <w:rsid w:val="00737084"/>
    <w:rsid w:val="00737B2B"/>
    <w:rsid w:val="00740650"/>
    <w:rsid w:val="007432F1"/>
    <w:rsid w:val="00743979"/>
    <w:rsid w:val="007475D4"/>
    <w:rsid w:val="00755AB1"/>
    <w:rsid w:val="007567E0"/>
    <w:rsid w:val="007575E6"/>
    <w:rsid w:val="00762C38"/>
    <w:rsid w:val="0076368C"/>
    <w:rsid w:val="00763F4A"/>
    <w:rsid w:val="00765B3E"/>
    <w:rsid w:val="00766512"/>
    <w:rsid w:val="007749FA"/>
    <w:rsid w:val="00774EE5"/>
    <w:rsid w:val="00781594"/>
    <w:rsid w:val="00783ED1"/>
    <w:rsid w:val="00784CB3"/>
    <w:rsid w:val="0079143B"/>
    <w:rsid w:val="00796BEE"/>
    <w:rsid w:val="00796FB5"/>
    <w:rsid w:val="007A0330"/>
    <w:rsid w:val="007A2AEC"/>
    <w:rsid w:val="007A3F26"/>
    <w:rsid w:val="007A4066"/>
    <w:rsid w:val="007A41B1"/>
    <w:rsid w:val="007A41F6"/>
    <w:rsid w:val="007A642D"/>
    <w:rsid w:val="007A65F7"/>
    <w:rsid w:val="007B2DEE"/>
    <w:rsid w:val="007B4252"/>
    <w:rsid w:val="007B4B61"/>
    <w:rsid w:val="007B6A57"/>
    <w:rsid w:val="007C17B1"/>
    <w:rsid w:val="007C1944"/>
    <w:rsid w:val="007C419C"/>
    <w:rsid w:val="007D6836"/>
    <w:rsid w:val="007D7F93"/>
    <w:rsid w:val="007E0313"/>
    <w:rsid w:val="007E77C5"/>
    <w:rsid w:val="007E7967"/>
    <w:rsid w:val="007F5430"/>
    <w:rsid w:val="008014A1"/>
    <w:rsid w:val="00806173"/>
    <w:rsid w:val="00806E99"/>
    <w:rsid w:val="008126C0"/>
    <w:rsid w:val="00817C30"/>
    <w:rsid w:val="008214A1"/>
    <w:rsid w:val="008215E4"/>
    <w:rsid w:val="00823FE5"/>
    <w:rsid w:val="00831F3E"/>
    <w:rsid w:val="00833C83"/>
    <w:rsid w:val="0083631E"/>
    <w:rsid w:val="00842594"/>
    <w:rsid w:val="0084334A"/>
    <w:rsid w:val="008526C4"/>
    <w:rsid w:val="0085632B"/>
    <w:rsid w:val="00865B52"/>
    <w:rsid w:val="00866201"/>
    <w:rsid w:val="00871D17"/>
    <w:rsid w:val="00872785"/>
    <w:rsid w:val="008749CC"/>
    <w:rsid w:val="00880664"/>
    <w:rsid w:val="00883413"/>
    <w:rsid w:val="00886A6A"/>
    <w:rsid w:val="00890CA2"/>
    <w:rsid w:val="00897657"/>
    <w:rsid w:val="008A105D"/>
    <w:rsid w:val="008A32FB"/>
    <w:rsid w:val="008A6EFE"/>
    <w:rsid w:val="008A7169"/>
    <w:rsid w:val="008B0BB9"/>
    <w:rsid w:val="008B7A49"/>
    <w:rsid w:val="008D292D"/>
    <w:rsid w:val="008D2B48"/>
    <w:rsid w:val="008D3D1F"/>
    <w:rsid w:val="008D570E"/>
    <w:rsid w:val="008D5DCB"/>
    <w:rsid w:val="008D5DE3"/>
    <w:rsid w:val="008D6828"/>
    <w:rsid w:val="008E0D16"/>
    <w:rsid w:val="008E3650"/>
    <w:rsid w:val="008E4492"/>
    <w:rsid w:val="008E5F72"/>
    <w:rsid w:val="008E6859"/>
    <w:rsid w:val="008E6EF7"/>
    <w:rsid w:val="008F19A3"/>
    <w:rsid w:val="008F2F21"/>
    <w:rsid w:val="008F6501"/>
    <w:rsid w:val="008F6814"/>
    <w:rsid w:val="008F7F3E"/>
    <w:rsid w:val="009021CB"/>
    <w:rsid w:val="00903DE7"/>
    <w:rsid w:val="00904A06"/>
    <w:rsid w:val="009068CA"/>
    <w:rsid w:val="0091585B"/>
    <w:rsid w:val="00916C30"/>
    <w:rsid w:val="00916EE7"/>
    <w:rsid w:val="009213E6"/>
    <w:rsid w:val="00922331"/>
    <w:rsid w:val="00925E86"/>
    <w:rsid w:val="00934DBD"/>
    <w:rsid w:val="00944AC7"/>
    <w:rsid w:val="00945795"/>
    <w:rsid w:val="00945D55"/>
    <w:rsid w:val="00946267"/>
    <w:rsid w:val="00950C3A"/>
    <w:rsid w:val="009527BA"/>
    <w:rsid w:val="009528AA"/>
    <w:rsid w:val="00953D52"/>
    <w:rsid w:val="00961D60"/>
    <w:rsid w:val="00965B58"/>
    <w:rsid w:val="00975A50"/>
    <w:rsid w:val="00976274"/>
    <w:rsid w:val="00976ECE"/>
    <w:rsid w:val="009840B6"/>
    <w:rsid w:val="009841E5"/>
    <w:rsid w:val="00990154"/>
    <w:rsid w:val="00990551"/>
    <w:rsid w:val="00992197"/>
    <w:rsid w:val="00994602"/>
    <w:rsid w:val="00995631"/>
    <w:rsid w:val="00997794"/>
    <w:rsid w:val="009A0134"/>
    <w:rsid w:val="009A2CF3"/>
    <w:rsid w:val="009A4B13"/>
    <w:rsid w:val="009B1FD0"/>
    <w:rsid w:val="009B3522"/>
    <w:rsid w:val="009B6929"/>
    <w:rsid w:val="009B7388"/>
    <w:rsid w:val="009B747A"/>
    <w:rsid w:val="009C16F5"/>
    <w:rsid w:val="009C2631"/>
    <w:rsid w:val="009C39E8"/>
    <w:rsid w:val="009C3D9B"/>
    <w:rsid w:val="009C4DFA"/>
    <w:rsid w:val="009C6B43"/>
    <w:rsid w:val="009D0225"/>
    <w:rsid w:val="009D1DAD"/>
    <w:rsid w:val="009D3D16"/>
    <w:rsid w:val="009E0479"/>
    <w:rsid w:val="009E0492"/>
    <w:rsid w:val="009E227E"/>
    <w:rsid w:val="009E2B45"/>
    <w:rsid w:val="009F0E62"/>
    <w:rsid w:val="009F30F2"/>
    <w:rsid w:val="009F4686"/>
    <w:rsid w:val="009F6EF0"/>
    <w:rsid w:val="00A00567"/>
    <w:rsid w:val="00A020C0"/>
    <w:rsid w:val="00A0722D"/>
    <w:rsid w:val="00A1120B"/>
    <w:rsid w:val="00A1431E"/>
    <w:rsid w:val="00A1438C"/>
    <w:rsid w:val="00A166E5"/>
    <w:rsid w:val="00A20D65"/>
    <w:rsid w:val="00A27AD6"/>
    <w:rsid w:val="00A31A4B"/>
    <w:rsid w:val="00A32E83"/>
    <w:rsid w:val="00A41D31"/>
    <w:rsid w:val="00A4647C"/>
    <w:rsid w:val="00A46D81"/>
    <w:rsid w:val="00A53042"/>
    <w:rsid w:val="00A55C7C"/>
    <w:rsid w:val="00A56E26"/>
    <w:rsid w:val="00A57B00"/>
    <w:rsid w:val="00A6113F"/>
    <w:rsid w:val="00A6476A"/>
    <w:rsid w:val="00A64851"/>
    <w:rsid w:val="00A66574"/>
    <w:rsid w:val="00A70884"/>
    <w:rsid w:val="00A8296B"/>
    <w:rsid w:val="00A85256"/>
    <w:rsid w:val="00A87BA2"/>
    <w:rsid w:val="00A91C48"/>
    <w:rsid w:val="00A947EA"/>
    <w:rsid w:val="00A95D52"/>
    <w:rsid w:val="00A97E38"/>
    <w:rsid w:val="00A97F84"/>
    <w:rsid w:val="00AA3098"/>
    <w:rsid w:val="00AA4430"/>
    <w:rsid w:val="00AA6EFD"/>
    <w:rsid w:val="00AB07C9"/>
    <w:rsid w:val="00AB55D4"/>
    <w:rsid w:val="00AB5E2D"/>
    <w:rsid w:val="00AB7CCD"/>
    <w:rsid w:val="00AC1AF3"/>
    <w:rsid w:val="00AC3434"/>
    <w:rsid w:val="00AC366D"/>
    <w:rsid w:val="00AC4265"/>
    <w:rsid w:val="00AC444F"/>
    <w:rsid w:val="00AC4FDC"/>
    <w:rsid w:val="00AC51CA"/>
    <w:rsid w:val="00AC7BD7"/>
    <w:rsid w:val="00AD3010"/>
    <w:rsid w:val="00AD6CBF"/>
    <w:rsid w:val="00AF0CEB"/>
    <w:rsid w:val="00AF53B7"/>
    <w:rsid w:val="00AF53BC"/>
    <w:rsid w:val="00AF68DA"/>
    <w:rsid w:val="00AF71AB"/>
    <w:rsid w:val="00AF7CBE"/>
    <w:rsid w:val="00B0370F"/>
    <w:rsid w:val="00B041CE"/>
    <w:rsid w:val="00B04664"/>
    <w:rsid w:val="00B04A03"/>
    <w:rsid w:val="00B04B5C"/>
    <w:rsid w:val="00B057B9"/>
    <w:rsid w:val="00B06AB2"/>
    <w:rsid w:val="00B06FC1"/>
    <w:rsid w:val="00B12553"/>
    <w:rsid w:val="00B12BBE"/>
    <w:rsid w:val="00B12D14"/>
    <w:rsid w:val="00B136B1"/>
    <w:rsid w:val="00B15762"/>
    <w:rsid w:val="00B33950"/>
    <w:rsid w:val="00B35A7C"/>
    <w:rsid w:val="00B412B3"/>
    <w:rsid w:val="00B44EA1"/>
    <w:rsid w:val="00B51E36"/>
    <w:rsid w:val="00B63E7D"/>
    <w:rsid w:val="00B72756"/>
    <w:rsid w:val="00B80323"/>
    <w:rsid w:val="00B815CC"/>
    <w:rsid w:val="00B8214D"/>
    <w:rsid w:val="00B823AA"/>
    <w:rsid w:val="00B837B1"/>
    <w:rsid w:val="00B878FB"/>
    <w:rsid w:val="00B91081"/>
    <w:rsid w:val="00B915D0"/>
    <w:rsid w:val="00B91786"/>
    <w:rsid w:val="00B9222B"/>
    <w:rsid w:val="00B93396"/>
    <w:rsid w:val="00B93419"/>
    <w:rsid w:val="00B975E1"/>
    <w:rsid w:val="00BA068D"/>
    <w:rsid w:val="00BA1129"/>
    <w:rsid w:val="00BA114B"/>
    <w:rsid w:val="00BA4A9D"/>
    <w:rsid w:val="00BA52F9"/>
    <w:rsid w:val="00BA7D90"/>
    <w:rsid w:val="00BB0E81"/>
    <w:rsid w:val="00BB1D80"/>
    <w:rsid w:val="00BB2C14"/>
    <w:rsid w:val="00BB37E3"/>
    <w:rsid w:val="00BC3A3B"/>
    <w:rsid w:val="00BC56D2"/>
    <w:rsid w:val="00BC603A"/>
    <w:rsid w:val="00BD0553"/>
    <w:rsid w:val="00BD0ECA"/>
    <w:rsid w:val="00BD36E9"/>
    <w:rsid w:val="00BD3DAF"/>
    <w:rsid w:val="00BD64D0"/>
    <w:rsid w:val="00BE0135"/>
    <w:rsid w:val="00BE6B6A"/>
    <w:rsid w:val="00BF3688"/>
    <w:rsid w:val="00BF500D"/>
    <w:rsid w:val="00C007EE"/>
    <w:rsid w:val="00C0388C"/>
    <w:rsid w:val="00C03B84"/>
    <w:rsid w:val="00C06D27"/>
    <w:rsid w:val="00C11484"/>
    <w:rsid w:val="00C1356B"/>
    <w:rsid w:val="00C23EA2"/>
    <w:rsid w:val="00C23ECB"/>
    <w:rsid w:val="00C2494B"/>
    <w:rsid w:val="00C24F84"/>
    <w:rsid w:val="00C2575F"/>
    <w:rsid w:val="00C274C8"/>
    <w:rsid w:val="00C3231F"/>
    <w:rsid w:val="00C32471"/>
    <w:rsid w:val="00C34305"/>
    <w:rsid w:val="00C34624"/>
    <w:rsid w:val="00C37E1F"/>
    <w:rsid w:val="00C4118C"/>
    <w:rsid w:val="00C412AF"/>
    <w:rsid w:val="00C4169E"/>
    <w:rsid w:val="00C4581B"/>
    <w:rsid w:val="00C458A1"/>
    <w:rsid w:val="00C47CAB"/>
    <w:rsid w:val="00C50A27"/>
    <w:rsid w:val="00C5372D"/>
    <w:rsid w:val="00C60594"/>
    <w:rsid w:val="00C63BAD"/>
    <w:rsid w:val="00C6496E"/>
    <w:rsid w:val="00C668A4"/>
    <w:rsid w:val="00C678CF"/>
    <w:rsid w:val="00C7144D"/>
    <w:rsid w:val="00C74539"/>
    <w:rsid w:val="00C8225E"/>
    <w:rsid w:val="00C83F50"/>
    <w:rsid w:val="00C84B7E"/>
    <w:rsid w:val="00C85221"/>
    <w:rsid w:val="00C90B10"/>
    <w:rsid w:val="00C92356"/>
    <w:rsid w:val="00C976F2"/>
    <w:rsid w:val="00C97A59"/>
    <w:rsid w:val="00CA34DD"/>
    <w:rsid w:val="00CA607E"/>
    <w:rsid w:val="00CB01DC"/>
    <w:rsid w:val="00CB02A2"/>
    <w:rsid w:val="00CB65C0"/>
    <w:rsid w:val="00CC08E7"/>
    <w:rsid w:val="00CC5663"/>
    <w:rsid w:val="00CC793B"/>
    <w:rsid w:val="00CC7B31"/>
    <w:rsid w:val="00CD00DE"/>
    <w:rsid w:val="00CD31A1"/>
    <w:rsid w:val="00CD35BA"/>
    <w:rsid w:val="00CD4F9A"/>
    <w:rsid w:val="00CD5C31"/>
    <w:rsid w:val="00CD615A"/>
    <w:rsid w:val="00CE1EB9"/>
    <w:rsid w:val="00CE2285"/>
    <w:rsid w:val="00CE402C"/>
    <w:rsid w:val="00CF1BFF"/>
    <w:rsid w:val="00CF1C03"/>
    <w:rsid w:val="00CF2694"/>
    <w:rsid w:val="00CF34D2"/>
    <w:rsid w:val="00CF7D64"/>
    <w:rsid w:val="00D02329"/>
    <w:rsid w:val="00D024BB"/>
    <w:rsid w:val="00D03153"/>
    <w:rsid w:val="00D06C02"/>
    <w:rsid w:val="00D1133C"/>
    <w:rsid w:val="00D15927"/>
    <w:rsid w:val="00D16BDC"/>
    <w:rsid w:val="00D20D9F"/>
    <w:rsid w:val="00D25137"/>
    <w:rsid w:val="00D30800"/>
    <w:rsid w:val="00D32940"/>
    <w:rsid w:val="00D345D0"/>
    <w:rsid w:val="00D37E2A"/>
    <w:rsid w:val="00D42789"/>
    <w:rsid w:val="00D470D0"/>
    <w:rsid w:val="00D512C8"/>
    <w:rsid w:val="00D52645"/>
    <w:rsid w:val="00D54B31"/>
    <w:rsid w:val="00D54D9A"/>
    <w:rsid w:val="00D5589A"/>
    <w:rsid w:val="00D57468"/>
    <w:rsid w:val="00D62638"/>
    <w:rsid w:val="00D6624A"/>
    <w:rsid w:val="00D727C2"/>
    <w:rsid w:val="00D736AF"/>
    <w:rsid w:val="00D806D6"/>
    <w:rsid w:val="00D83773"/>
    <w:rsid w:val="00D87837"/>
    <w:rsid w:val="00D87D4D"/>
    <w:rsid w:val="00D87F9A"/>
    <w:rsid w:val="00D915E3"/>
    <w:rsid w:val="00D92004"/>
    <w:rsid w:val="00D924F7"/>
    <w:rsid w:val="00D95158"/>
    <w:rsid w:val="00DA156D"/>
    <w:rsid w:val="00DA1674"/>
    <w:rsid w:val="00DA565E"/>
    <w:rsid w:val="00DB019F"/>
    <w:rsid w:val="00DB0892"/>
    <w:rsid w:val="00DB1733"/>
    <w:rsid w:val="00DB47BA"/>
    <w:rsid w:val="00DB6CBD"/>
    <w:rsid w:val="00DC0D40"/>
    <w:rsid w:val="00DC3D3B"/>
    <w:rsid w:val="00DD3204"/>
    <w:rsid w:val="00DD42BA"/>
    <w:rsid w:val="00DD5C0C"/>
    <w:rsid w:val="00DE04CE"/>
    <w:rsid w:val="00DE200A"/>
    <w:rsid w:val="00DE5EF8"/>
    <w:rsid w:val="00DF1601"/>
    <w:rsid w:val="00DF441E"/>
    <w:rsid w:val="00DF5A3E"/>
    <w:rsid w:val="00DF65B7"/>
    <w:rsid w:val="00E03C36"/>
    <w:rsid w:val="00E04278"/>
    <w:rsid w:val="00E063DA"/>
    <w:rsid w:val="00E06E30"/>
    <w:rsid w:val="00E10513"/>
    <w:rsid w:val="00E14328"/>
    <w:rsid w:val="00E155B0"/>
    <w:rsid w:val="00E21E1B"/>
    <w:rsid w:val="00E2441E"/>
    <w:rsid w:val="00E25401"/>
    <w:rsid w:val="00E27C5F"/>
    <w:rsid w:val="00E31016"/>
    <w:rsid w:val="00E330B1"/>
    <w:rsid w:val="00E369ED"/>
    <w:rsid w:val="00E37A04"/>
    <w:rsid w:val="00E4241E"/>
    <w:rsid w:val="00E44850"/>
    <w:rsid w:val="00E46FE9"/>
    <w:rsid w:val="00E4767C"/>
    <w:rsid w:val="00E52E13"/>
    <w:rsid w:val="00E57008"/>
    <w:rsid w:val="00E65439"/>
    <w:rsid w:val="00E65DB6"/>
    <w:rsid w:val="00E74BA0"/>
    <w:rsid w:val="00E7576A"/>
    <w:rsid w:val="00E76650"/>
    <w:rsid w:val="00E7709D"/>
    <w:rsid w:val="00E77CAD"/>
    <w:rsid w:val="00E87446"/>
    <w:rsid w:val="00E90E1C"/>
    <w:rsid w:val="00E94F83"/>
    <w:rsid w:val="00EA1964"/>
    <w:rsid w:val="00EA4DE8"/>
    <w:rsid w:val="00EA65B4"/>
    <w:rsid w:val="00EB572C"/>
    <w:rsid w:val="00EB63E7"/>
    <w:rsid w:val="00EB6AC1"/>
    <w:rsid w:val="00EC030C"/>
    <w:rsid w:val="00EC0512"/>
    <w:rsid w:val="00EC20B6"/>
    <w:rsid w:val="00EC755F"/>
    <w:rsid w:val="00EC7606"/>
    <w:rsid w:val="00ED0A2A"/>
    <w:rsid w:val="00ED3FFD"/>
    <w:rsid w:val="00ED529E"/>
    <w:rsid w:val="00ED6B25"/>
    <w:rsid w:val="00EE3317"/>
    <w:rsid w:val="00EE5D76"/>
    <w:rsid w:val="00EF38CD"/>
    <w:rsid w:val="00F02CBA"/>
    <w:rsid w:val="00F05073"/>
    <w:rsid w:val="00F05AE8"/>
    <w:rsid w:val="00F07396"/>
    <w:rsid w:val="00F07815"/>
    <w:rsid w:val="00F10385"/>
    <w:rsid w:val="00F1040E"/>
    <w:rsid w:val="00F13308"/>
    <w:rsid w:val="00F13E1A"/>
    <w:rsid w:val="00F14620"/>
    <w:rsid w:val="00F14850"/>
    <w:rsid w:val="00F160BF"/>
    <w:rsid w:val="00F20C40"/>
    <w:rsid w:val="00F20F42"/>
    <w:rsid w:val="00F2354F"/>
    <w:rsid w:val="00F30C52"/>
    <w:rsid w:val="00F30FB6"/>
    <w:rsid w:val="00F32085"/>
    <w:rsid w:val="00F32B67"/>
    <w:rsid w:val="00F45125"/>
    <w:rsid w:val="00F45ED8"/>
    <w:rsid w:val="00F50238"/>
    <w:rsid w:val="00F565AB"/>
    <w:rsid w:val="00F627A9"/>
    <w:rsid w:val="00F64E60"/>
    <w:rsid w:val="00F6648C"/>
    <w:rsid w:val="00F70E2D"/>
    <w:rsid w:val="00F74A0C"/>
    <w:rsid w:val="00F77B3C"/>
    <w:rsid w:val="00F814FA"/>
    <w:rsid w:val="00F85F23"/>
    <w:rsid w:val="00F87721"/>
    <w:rsid w:val="00F90ABA"/>
    <w:rsid w:val="00F90F68"/>
    <w:rsid w:val="00F92572"/>
    <w:rsid w:val="00F96588"/>
    <w:rsid w:val="00F97410"/>
    <w:rsid w:val="00FA0903"/>
    <w:rsid w:val="00FA205E"/>
    <w:rsid w:val="00FA437D"/>
    <w:rsid w:val="00FB12CB"/>
    <w:rsid w:val="00FB1AF2"/>
    <w:rsid w:val="00FC2EDE"/>
    <w:rsid w:val="00FC43AD"/>
    <w:rsid w:val="00FC7A41"/>
    <w:rsid w:val="00FD07FE"/>
    <w:rsid w:val="00FD6F10"/>
    <w:rsid w:val="00FE26AA"/>
    <w:rsid w:val="00FE46FE"/>
    <w:rsid w:val="00FF0D20"/>
    <w:rsid w:val="00FF21C5"/>
    <w:rsid w:val="00FF297A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 fillcolor="white">
      <v:fill color="white"/>
      <v:textbox inset="5.85pt,.57mm,5.85pt,.7pt"/>
      <o:colormru v:ext="edit" colors="#0cf,#369"/>
    </o:shapedefaults>
    <o:shapelayout v:ext="edit">
      <o:idmap v:ext="edit" data="1"/>
    </o:shapelayout>
  </w:shapeDefaults>
  <w:decimalSymbol w:val="."/>
  <w:listSeparator w:val=","/>
  <w14:docId w14:val="0BBB43E4"/>
  <w15:chartTrackingRefBased/>
  <w15:docId w15:val="{8CBD49E4-3E73-4A78-9BAA-F57C409F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pPr>
      <w:jc w:val="right"/>
    </w:pPr>
  </w:style>
  <w:style w:type="paragraph" w:styleId="a8">
    <w:name w:val="Body Text Indent"/>
    <w:basedOn w:val="a"/>
    <w:pPr>
      <w:ind w:leftChars="300" w:left="960" w:hangingChars="100" w:hanging="240"/>
    </w:pPr>
  </w:style>
  <w:style w:type="paragraph" w:styleId="a9">
    <w:name w:val="Balloon Text"/>
    <w:basedOn w:val="a"/>
    <w:semiHidden/>
    <w:rsid w:val="007A2AEC"/>
    <w:rPr>
      <w:rFonts w:ascii="Arial" w:eastAsia="ＭＳ ゴシック" w:hAnsi="Arial"/>
      <w:sz w:val="18"/>
      <w:szCs w:val="18"/>
    </w:rPr>
  </w:style>
  <w:style w:type="character" w:styleId="aa">
    <w:name w:val="Hyperlink"/>
    <w:rsid w:val="00196A60"/>
    <w:rPr>
      <w:color w:val="0000FF"/>
      <w:u w:val="single"/>
    </w:rPr>
  </w:style>
  <w:style w:type="character" w:styleId="ab">
    <w:name w:val="FollowedHyperlink"/>
    <w:rsid w:val="00196A60"/>
    <w:rPr>
      <w:color w:val="800080"/>
      <w:u w:val="single"/>
    </w:rPr>
  </w:style>
  <w:style w:type="paragraph" w:styleId="ac">
    <w:name w:val="Date"/>
    <w:basedOn w:val="a"/>
    <w:next w:val="a"/>
    <w:rsid w:val="00211C65"/>
  </w:style>
  <w:style w:type="paragraph" w:styleId="Web">
    <w:name w:val="Normal (Web)"/>
    <w:basedOn w:val="a"/>
    <w:uiPriority w:val="99"/>
    <w:rsid w:val="00592F1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d">
    <w:name w:val="Plain Text"/>
    <w:basedOn w:val="a"/>
    <w:rsid w:val="00385F0B"/>
    <w:pPr>
      <w:jc w:val="left"/>
    </w:pPr>
    <w:rPr>
      <w:rFonts w:ascii="ＭＳ Ｐゴシック" w:eastAsia="ＭＳ Ｐゴシック"/>
      <w:sz w:val="22"/>
      <w:szCs w:val="22"/>
    </w:rPr>
  </w:style>
  <w:style w:type="paragraph" w:styleId="HTML">
    <w:name w:val="HTML Preformatted"/>
    <w:basedOn w:val="a"/>
    <w:link w:val="HTML0"/>
    <w:rsid w:val="00553913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rsid w:val="00553913"/>
    <w:rPr>
      <w:rFonts w:ascii="Courier New" w:hAnsi="Courier New" w:cs="Courier New"/>
      <w:kern w:val="2"/>
    </w:rPr>
  </w:style>
  <w:style w:type="character" w:styleId="ae">
    <w:name w:val="annotation reference"/>
    <w:rsid w:val="00BD64D0"/>
    <w:rPr>
      <w:sz w:val="18"/>
      <w:szCs w:val="18"/>
    </w:rPr>
  </w:style>
  <w:style w:type="paragraph" w:styleId="af">
    <w:name w:val="annotation text"/>
    <w:basedOn w:val="a"/>
    <w:link w:val="af0"/>
    <w:rsid w:val="00BD64D0"/>
    <w:pPr>
      <w:jc w:val="left"/>
    </w:pPr>
  </w:style>
  <w:style w:type="character" w:customStyle="1" w:styleId="af0">
    <w:name w:val="コメント文字列 (文字)"/>
    <w:link w:val="af"/>
    <w:rsid w:val="00BD64D0"/>
    <w:rPr>
      <w:rFonts w:ascii="ＭＳ 明朝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BD64D0"/>
    <w:rPr>
      <w:b/>
      <w:bCs/>
    </w:rPr>
  </w:style>
  <w:style w:type="character" w:customStyle="1" w:styleId="af2">
    <w:name w:val="コメント内容 (文字)"/>
    <w:link w:val="af1"/>
    <w:rsid w:val="00BD64D0"/>
    <w:rPr>
      <w:rFonts w:ascii="ＭＳ 明朝"/>
      <w:b/>
      <w:bCs/>
      <w:kern w:val="2"/>
      <w:sz w:val="24"/>
      <w:szCs w:val="24"/>
    </w:rPr>
  </w:style>
  <w:style w:type="paragraph" w:styleId="af3">
    <w:name w:val="Revision"/>
    <w:hidden/>
    <w:uiPriority w:val="99"/>
    <w:semiHidden/>
    <w:rsid w:val="00233C6F"/>
    <w:rPr>
      <w:rFonts w:ascii="ＭＳ 明朝"/>
      <w:kern w:val="2"/>
      <w:sz w:val="24"/>
      <w:szCs w:val="24"/>
    </w:rPr>
  </w:style>
  <w:style w:type="paragraph" w:customStyle="1" w:styleId="af4">
    <w:name w:val="一太郎"/>
    <w:rsid w:val="001C4061"/>
    <w:pPr>
      <w:widowControl w:val="0"/>
      <w:wordWrap w:val="0"/>
      <w:autoSpaceDE w:val="0"/>
      <w:autoSpaceDN w:val="0"/>
      <w:adjustRightInd w:val="0"/>
      <w:spacing w:line="281" w:lineRule="exact"/>
      <w:jc w:val="both"/>
    </w:pPr>
    <w:rPr>
      <w:rFonts w:cs="ＭＳ 明朝"/>
      <w:spacing w:val="-1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5D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9013">
                      <w:marLeft w:val="135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19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62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5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101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1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78999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2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80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0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58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918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807028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93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3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9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90894">
                      <w:marLeft w:val="135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56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97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75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018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7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0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9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5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2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6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87772">
                      <w:marLeft w:val="135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4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62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07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698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034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532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533">
          <w:marLeft w:val="0"/>
          <w:marRight w:val="0"/>
          <w:marTop w:val="1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4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DCD6C8"/>
                    <w:bottom w:val="none" w:sz="0" w:space="0" w:color="auto"/>
                    <w:right w:val="single" w:sz="6" w:space="8" w:color="DCD6C8"/>
                  </w:divBdr>
                  <w:divsChild>
                    <w:div w:id="15997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Press%20Release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09323-D0E2-4C51-B5F3-D117E211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Release.dot</Template>
  <TotalTime>2</TotalTime>
  <Pages>1</Pages>
  <Words>145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佐賀県庁</dc:creator>
  <cp:keywords/>
  <cp:lastModifiedBy>篠原　憲介</cp:lastModifiedBy>
  <cp:revision>3</cp:revision>
  <cp:lastPrinted>2025-10-23T00:19:00Z</cp:lastPrinted>
  <dcterms:created xsi:type="dcterms:W3CDTF">2026-10-06T04:22:00Z</dcterms:created>
  <dcterms:modified xsi:type="dcterms:W3CDTF">2026-10-06T04:23:00Z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